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5FB1F" w14:textId="25EC4E16" w:rsidR="00270038" w:rsidRDefault="00812B35" w:rsidP="00C93BBC">
      <w:pPr>
        <w:autoSpaceDE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5C0E3F">
        <w:rPr>
          <w:rFonts w:ascii="Arial" w:hAnsi="Arial" w:cs="Arial"/>
          <w:b/>
          <w:sz w:val="36"/>
          <w:szCs w:val="36"/>
        </w:rPr>
        <w:t xml:space="preserve">CORSO PREPARAZIONE </w:t>
      </w:r>
      <w:r w:rsidR="00FB2BDC">
        <w:rPr>
          <w:rFonts w:ascii="Arial" w:hAnsi="Arial" w:cs="Arial"/>
          <w:b/>
          <w:sz w:val="36"/>
          <w:szCs w:val="36"/>
        </w:rPr>
        <w:t xml:space="preserve">CONCORSO </w:t>
      </w:r>
      <w:r w:rsidR="0023000D">
        <w:rPr>
          <w:rFonts w:ascii="Arial" w:hAnsi="Arial" w:cs="Arial"/>
          <w:b/>
          <w:sz w:val="36"/>
          <w:szCs w:val="36"/>
        </w:rPr>
        <w:t>17</w:t>
      </w:r>
      <w:r w:rsidR="00FB2BDC">
        <w:rPr>
          <w:rFonts w:ascii="Arial" w:hAnsi="Arial" w:cs="Arial"/>
          <w:b/>
          <w:sz w:val="36"/>
          <w:szCs w:val="36"/>
        </w:rPr>
        <w:t xml:space="preserve"> ISTRUTTORI AMMINISTRATIVI</w:t>
      </w:r>
      <w:r w:rsidR="0023000D">
        <w:rPr>
          <w:rFonts w:ascii="Arial" w:hAnsi="Arial" w:cs="Arial"/>
          <w:b/>
          <w:sz w:val="36"/>
          <w:szCs w:val="36"/>
        </w:rPr>
        <w:t xml:space="preserve"> CONTABILI</w:t>
      </w:r>
      <w:r w:rsidR="00FB2BDC">
        <w:rPr>
          <w:rFonts w:ascii="Arial" w:hAnsi="Arial" w:cs="Arial"/>
          <w:b/>
          <w:sz w:val="36"/>
          <w:szCs w:val="36"/>
        </w:rPr>
        <w:t xml:space="preserve"> </w:t>
      </w:r>
      <w:r w:rsidR="009F6D46">
        <w:rPr>
          <w:rFonts w:ascii="Arial" w:hAnsi="Arial" w:cs="Arial"/>
          <w:b/>
          <w:sz w:val="36"/>
          <w:szCs w:val="36"/>
        </w:rPr>
        <w:t>COMUNE</w:t>
      </w:r>
      <w:r w:rsidR="0023000D">
        <w:rPr>
          <w:rFonts w:ascii="Arial" w:hAnsi="Arial" w:cs="Arial"/>
          <w:b/>
          <w:sz w:val="36"/>
          <w:szCs w:val="36"/>
        </w:rPr>
        <w:t xml:space="preserve"> UDINE</w:t>
      </w:r>
      <w:r w:rsidR="009F6D46">
        <w:rPr>
          <w:rFonts w:ascii="Arial" w:hAnsi="Arial" w:cs="Arial"/>
          <w:b/>
          <w:sz w:val="36"/>
          <w:szCs w:val="36"/>
        </w:rPr>
        <w:t xml:space="preserve"> </w:t>
      </w:r>
    </w:p>
    <w:p w14:paraId="235FB31F" w14:textId="757C5CA8" w:rsidR="00C93BBC" w:rsidRPr="0010363F" w:rsidRDefault="00C93BBC" w:rsidP="00C93BBC">
      <w:pPr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Il corso intende fornire una efficace preparazione teorico-pratica su tutte le materie oggetto del concorso con aggiornamenti sulle principali novità legislative verificatesi </w:t>
      </w:r>
    </w:p>
    <w:p w14:paraId="29678474" w14:textId="77777777" w:rsidR="00C93BBC" w:rsidRPr="0010363F" w:rsidRDefault="00C93BBC" w:rsidP="00C93BBC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C93BBC" w:rsidRPr="0010363F" w14:paraId="5B76EFB1" w14:textId="77777777" w:rsidTr="00C93BBC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27F7" w14:textId="77777777" w:rsidR="00C93BBC" w:rsidRPr="0010363F" w:rsidRDefault="00C93BBC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0363F">
              <w:rPr>
                <w:rFonts w:ascii="Arial" w:hAnsi="Arial" w:cs="Arial"/>
                <w:b/>
                <w:sz w:val="24"/>
                <w:szCs w:val="24"/>
              </w:rPr>
              <w:t>PROGRAMMA E CALENDARIO DEL CORSO DI PREPARAZIONE</w:t>
            </w:r>
          </w:p>
        </w:tc>
      </w:tr>
    </w:tbl>
    <w:p w14:paraId="7CD645A5" w14:textId="77777777" w:rsidR="00C93BBC" w:rsidRPr="0010363F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782E65" w14:textId="77777777" w:rsidR="00E533AC" w:rsidRDefault="00E533A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33AD4CF" w14:textId="60783438" w:rsidR="00C93BBC" w:rsidRPr="0010363F" w:rsidRDefault="00985683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PRIMA PARTE: </w:t>
      </w:r>
      <w:r w:rsidR="0023000D">
        <w:rPr>
          <w:rFonts w:ascii="Arial" w:hAnsi="Arial" w:cs="Arial"/>
          <w:b/>
          <w:sz w:val="24"/>
          <w:szCs w:val="24"/>
        </w:rPr>
        <w:t>DIRITTO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3000D">
        <w:rPr>
          <w:rFonts w:ascii="Arial" w:hAnsi="Arial" w:cs="Arial"/>
          <w:b/>
          <w:sz w:val="24"/>
          <w:szCs w:val="24"/>
        </w:rPr>
        <w:t>COSTITUZIONALE E AMMINISTRATIVO</w:t>
      </w:r>
    </w:p>
    <w:p w14:paraId="4302EB6E" w14:textId="77777777" w:rsidR="00C93BBC" w:rsidRDefault="00C93BBC" w:rsidP="00855832">
      <w:pPr>
        <w:tabs>
          <w:tab w:val="left" w:pos="-360"/>
          <w:tab w:val="left" w:pos="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Le fonti del diritto</w:t>
      </w:r>
    </w:p>
    <w:p w14:paraId="5CA9961B" w14:textId="77777777" w:rsidR="0023000D" w:rsidRDefault="0023000D" w:rsidP="00855832">
      <w:pPr>
        <w:tabs>
          <w:tab w:val="left" w:pos="-360"/>
          <w:tab w:val="left" w:pos="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Ordinamento della Repubblica</w:t>
      </w:r>
    </w:p>
    <w:p w14:paraId="6E48124F" w14:textId="42EF6467" w:rsidR="0023000D" w:rsidRDefault="0023000D" w:rsidP="00855832">
      <w:pPr>
        <w:tabs>
          <w:tab w:val="left" w:pos="-360"/>
          <w:tab w:val="left" w:pos="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Riforma del Titolo V  </w:t>
      </w:r>
    </w:p>
    <w:p w14:paraId="69FB857A" w14:textId="77777777" w:rsidR="00C93BBC" w:rsidRPr="0010363F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Le situazioni giuridiche soggettive di diritto amministrativo: interessi legittimi, diritti soggettivi,</w:t>
      </w:r>
      <w:r w:rsidRPr="0010363F">
        <w:rPr>
          <w:rFonts w:ascii="Arial" w:hAnsi="Arial" w:cs="Arial"/>
          <w:color w:val="000000"/>
          <w:sz w:val="24"/>
          <w:szCs w:val="24"/>
        </w:rPr>
        <w:t xml:space="preserve"> </w:t>
      </w:r>
      <w:r w:rsidRPr="0010363F">
        <w:rPr>
          <w:rFonts w:ascii="Arial" w:hAnsi="Arial" w:cs="Arial"/>
          <w:sz w:val="24"/>
          <w:szCs w:val="24"/>
        </w:rPr>
        <w:t>interessi collettivi, interessi diffusi/ Principi cardine dell'attività amministrativa</w:t>
      </w:r>
    </w:p>
    <w:p w14:paraId="713C9181" w14:textId="77777777" w:rsidR="00C93BBC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La riforma del procedimento amministrativo </w:t>
      </w:r>
    </w:p>
    <w:p w14:paraId="3BA6E931" w14:textId="77777777" w:rsidR="00855832" w:rsidRPr="0010363F" w:rsidRDefault="00855832" w:rsidP="00855832">
      <w:pPr>
        <w:tabs>
          <w:tab w:val="left" w:pos="360"/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color w:val="000000"/>
          <w:sz w:val="24"/>
          <w:szCs w:val="24"/>
        </w:rPr>
        <w:t xml:space="preserve">Struttura dell’atto: elementi di identificazione ed efficacia giuridica, intestazione, preambolo, motivazione, dispositivo    </w:t>
      </w:r>
    </w:p>
    <w:p w14:paraId="0D4CC2DD" w14:textId="77777777" w:rsidR="00FB2BDC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Il diritto di accesso ai documenti amministrativi-risoluzione di casi pratici –l’accesso civico </w:t>
      </w:r>
      <w:r w:rsidR="00FB2BDC">
        <w:rPr>
          <w:rFonts w:ascii="Arial" w:hAnsi="Arial" w:cs="Arial"/>
          <w:sz w:val="24"/>
          <w:szCs w:val="24"/>
        </w:rPr>
        <w:t>e generalizzato</w:t>
      </w:r>
    </w:p>
    <w:p w14:paraId="52D6D746" w14:textId="77777777" w:rsidR="00C93BBC" w:rsidRPr="0010363F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Nozioni di giustizia amministrativa</w:t>
      </w:r>
    </w:p>
    <w:p w14:paraId="170D6D2D" w14:textId="77777777" w:rsidR="00C93BBC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Atti e provvedimenti amministrativi: vizi</w:t>
      </w:r>
    </w:p>
    <w:p w14:paraId="79221B87" w14:textId="48D8B96F" w:rsidR="009F6D46" w:rsidRDefault="0023000D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Privacy</w:t>
      </w:r>
    </w:p>
    <w:p w14:paraId="2C87157C" w14:textId="3D4EAE8B" w:rsidR="009F6D46" w:rsidRPr="0010363F" w:rsidRDefault="009F6D46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Rapporto pubblico impiego </w:t>
      </w:r>
    </w:p>
    <w:p w14:paraId="5550113C" w14:textId="77777777" w:rsidR="00985683" w:rsidRDefault="00985683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BB206CE" w14:textId="134A5196" w:rsidR="00EA5C96" w:rsidRDefault="00855832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55832">
        <w:rPr>
          <w:rFonts w:ascii="Arial" w:hAnsi="Arial" w:cs="Arial"/>
          <w:b/>
          <w:sz w:val="24"/>
          <w:szCs w:val="24"/>
        </w:rPr>
        <w:t>SECONDA PARTE. DIRITTO DEGLI ENTI LOCALI</w:t>
      </w:r>
      <w:r w:rsidR="0023000D">
        <w:rPr>
          <w:rFonts w:ascii="Arial" w:hAnsi="Arial" w:cs="Arial"/>
          <w:b/>
          <w:sz w:val="24"/>
          <w:szCs w:val="24"/>
        </w:rPr>
        <w:t>/ CODICE APPALTI E REATI</w:t>
      </w:r>
    </w:p>
    <w:p w14:paraId="049D86C3" w14:textId="77777777" w:rsidR="00855832" w:rsidRDefault="00855832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Ordinamento degli enti locali</w:t>
      </w:r>
    </w:p>
    <w:p w14:paraId="2A47A09C" w14:textId="77777777" w:rsidR="009D4160" w:rsidRDefault="009D4160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Programmazione finanziaria </w:t>
      </w:r>
    </w:p>
    <w:p w14:paraId="18E95C3D" w14:textId="77777777" w:rsidR="009D4160" w:rsidRDefault="009D4160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Armonizzazione dei sistemi contabili</w:t>
      </w:r>
    </w:p>
    <w:p w14:paraId="4B844249" w14:textId="77777777" w:rsidR="00FB2BDC" w:rsidRDefault="009F6D46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controlli interni </w:t>
      </w:r>
      <w:proofErr w:type="gramStart"/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 esterni </w:t>
      </w:r>
    </w:p>
    <w:p w14:paraId="2BEFD837" w14:textId="2528B425" w:rsidR="007922E4" w:rsidRDefault="007922E4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codice degli Appati </w:t>
      </w:r>
    </w:p>
    <w:p w14:paraId="30924CDB" w14:textId="2140991A" w:rsidR="0023000D" w:rsidRDefault="0023000D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Reati contro la PA</w:t>
      </w:r>
    </w:p>
    <w:p w14:paraId="5CF2ABB2" w14:textId="6DAC1F54" w:rsidR="0023000D" w:rsidRDefault="0023000D" w:rsidP="00855832">
      <w:pPr>
        <w:pBdr>
          <w:bottom w:val="single" w:sz="12" w:space="1" w:color="auto"/>
        </w:pBd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Reati informatici</w:t>
      </w:r>
    </w:p>
    <w:p w14:paraId="2EC500D2" w14:textId="77777777" w:rsidR="00E533AC" w:rsidRDefault="00E533AC" w:rsidP="00855832">
      <w:pPr>
        <w:pBdr>
          <w:bottom w:val="single" w:sz="12" w:space="1" w:color="auto"/>
        </w:pBd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FF24F1" w14:textId="77777777" w:rsidR="00E533AC" w:rsidRDefault="00E533AC" w:rsidP="00855832">
      <w:pPr>
        <w:pBdr>
          <w:bottom w:val="single" w:sz="12" w:space="1" w:color="auto"/>
        </w:pBd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9439BF" w14:textId="77777777" w:rsidR="00E533AC" w:rsidRPr="0010363F" w:rsidRDefault="00E533AC" w:rsidP="00855832">
      <w:pPr>
        <w:pBdr>
          <w:bottom w:val="single" w:sz="12" w:space="1" w:color="auto"/>
        </w:pBd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16F722" w14:textId="77777777" w:rsidR="00C93BBC" w:rsidRDefault="003A24FF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Ogni parte</w:t>
      </w:r>
      <w:r w:rsidR="008052C4" w:rsidRPr="0010363F">
        <w:rPr>
          <w:rFonts w:ascii="Arial" w:hAnsi="Arial" w:cs="Arial"/>
          <w:sz w:val="24"/>
          <w:szCs w:val="24"/>
        </w:rPr>
        <w:t>ci</w:t>
      </w:r>
      <w:r w:rsidRPr="0010363F">
        <w:rPr>
          <w:rFonts w:ascii="Arial" w:hAnsi="Arial" w:cs="Arial"/>
          <w:sz w:val="24"/>
          <w:szCs w:val="24"/>
        </w:rPr>
        <w:t xml:space="preserve">pante avrà accesso alla piattaforma digitale per il materiale didattico </w:t>
      </w:r>
      <w:proofErr w:type="gramStart"/>
      <w:r w:rsidRPr="0010363F">
        <w:rPr>
          <w:rFonts w:ascii="Arial" w:hAnsi="Arial" w:cs="Arial"/>
          <w:sz w:val="24"/>
          <w:szCs w:val="24"/>
        </w:rPr>
        <w:t>quale dispense</w:t>
      </w:r>
      <w:proofErr w:type="gramEnd"/>
      <w:r w:rsidRPr="0010363F">
        <w:rPr>
          <w:rFonts w:ascii="Arial" w:hAnsi="Arial" w:cs="Arial"/>
          <w:sz w:val="24"/>
          <w:szCs w:val="24"/>
        </w:rPr>
        <w:t>, slides, banche dati quiz</w:t>
      </w:r>
      <w:r w:rsidR="00985683">
        <w:rPr>
          <w:rFonts w:ascii="Arial" w:hAnsi="Arial" w:cs="Arial"/>
          <w:sz w:val="24"/>
          <w:szCs w:val="24"/>
        </w:rPr>
        <w:t xml:space="preserve"> su cui esercitarsi</w:t>
      </w:r>
      <w:r w:rsidR="00C93BBC" w:rsidRPr="0010363F">
        <w:rPr>
          <w:rFonts w:ascii="Arial" w:hAnsi="Arial" w:cs="Arial"/>
          <w:sz w:val="24"/>
          <w:szCs w:val="24"/>
        </w:rPr>
        <w:t xml:space="preserve"> </w:t>
      </w:r>
    </w:p>
    <w:p w14:paraId="62EB9062" w14:textId="72B637E5" w:rsidR="0023000D" w:rsidRDefault="00985683" w:rsidP="0023000D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corso prevede tutte lezioni in presenza</w:t>
      </w:r>
    </w:p>
    <w:p w14:paraId="40A51D09" w14:textId="2F3F91C6" w:rsidR="0023000D" w:rsidRDefault="0023000D" w:rsidP="0023000D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 consiglia uso mascherina FPP2 </w:t>
      </w:r>
    </w:p>
    <w:p w14:paraId="020EDE2A" w14:textId="6BE34E7E" w:rsidR="00C93BBC" w:rsidRPr="0010363F" w:rsidRDefault="00C93BBC" w:rsidP="00985683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_________________________________________________________________________ </w:t>
      </w:r>
    </w:p>
    <w:p w14:paraId="7B331552" w14:textId="77777777" w:rsidR="00E533AC" w:rsidRDefault="00E533AC" w:rsidP="00E533A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4EAFDCA5" w14:textId="77777777" w:rsidR="00E533AC" w:rsidRDefault="00E533AC" w:rsidP="00E533A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500E4BB4" w14:textId="77777777" w:rsidR="00E533AC" w:rsidRDefault="00E533AC" w:rsidP="00E533A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4E429695" w14:textId="4730D4EB" w:rsidR="00C93BBC" w:rsidRDefault="00C93BBC" w:rsidP="00E533A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10363F">
        <w:rPr>
          <w:rFonts w:ascii="Arial" w:hAnsi="Arial" w:cs="Arial"/>
          <w:b/>
          <w:sz w:val="24"/>
          <w:szCs w:val="24"/>
        </w:rPr>
        <w:lastRenderedPageBreak/>
        <w:t>CALENDARIO:</w:t>
      </w:r>
    </w:p>
    <w:p w14:paraId="6B97C3A5" w14:textId="4794EA0A" w:rsidR="00270038" w:rsidRPr="00270038" w:rsidRDefault="0023000D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7"/>
          <w:szCs w:val="27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lunedì 18 novembre</w:t>
      </w:r>
      <w:r w:rsidR="00270038" w:rsidRPr="00270038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 17.30-21.30</w:t>
      </w:r>
    </w:p>
    <w:p w14:paraId="0ED36032" w14:textId="64219FA7" w:rsidR="009F6D46" w:rsidRDefault="0023000D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v</w:t>
      </w:r>
      <w:r w:rsidR="009F6D46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enerdì 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22 novembre</w:t>
      </w:r>
      <w:r w:rsidR="009F6D46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 17.30-21.30</w:t>
      </w:r>
    </w:p>
    <w:p w14:paraId="14035E2B" w14:textId="5177CA89" w:rsidR="0023000D" w:rsidRDefault="009F6D46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S</w:t>
      </w:r>
      <w:r w:rsidR="00B67ACD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abato </w:t>
      </w:r>
      <w:r w:rsidR="0023000D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23 novembre 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8.30-14.</w:t>
      </w:r>
      <w:r w:rsidR="0023000D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3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0</w:t>
      </w:r>
    </w:p>
    <w:p w14:paraId="436F288D" w14:textId="4D7DDC69" w:rsidR="00B67ACD" w:rsidRDefault="00B67ACD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Venerdì </w:t>
      </w:r>
      <w:r w:rsidR="0023000D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29 novembre 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17.30-21.30</w:t>
      </w:r>
    </w:p>
    <w:p w14:paraId="1A738071" w14:textId="39D12F14" w:rsidR="00B67ACD" w:rsidRDefault="00B67ACD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Sabato </w:t>
      </w:r>
      <w:r w:rsidR="0023000D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30 novembre 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8.30-14.30</w:t>
      </w:r>
    </w:p>
    <w:p w14:paraId="38A67D90" w14:textId="0B689768" w:rsidR="0023000D" w:rsidRDefault="0023000D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Martedì </w:t>
      </w:r>
      <w:r w:rsidR="00E533AC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3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 dicembre 17.30-21.30</w:t>
      </w:r>
    </w:p>
    <w:p w14:paraId="5C133302" w14:textId="7F22AEBF" w:rsidR="00B67ACD" w:rsidRDefault="0023000D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Mercoledì </w:t>
      </w:r>
      <w:r w:rsidR="00E533AC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>4</w:t>
      </w: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 dicembre 17.30-21.30 con simulazione prova d’esame</w:t>
      </w:r>
      <w:r w:rsidR="00B67ACD"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 </w:t>
      </w:r>
    </w:p>
    <w:p w14:paraId="6798CA43" w14:textId="3A874FBF" w:rsidR="00E74C80" w:rsidRDefault="00D86548" w:rsidP="00E533A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&quot;serif&quot;" w:hAnsi="&quot;serif&quot;" w:cs="Times New Roman"/>
          <w:b/>
          <w:bCs/>
          <w:color w:val="000000"/>
          <w:sz w:val="24"/>
          <w:szCs w:val="24"/>
          <w:lang w:bidi="ar-SA"/>
        </w:rPr>
        <w:t xml:space="preserve"> </w:t>
      </w:r>
      <w:r w:rsidR="00E74C80">
        <w:rPr>
          <w:rFonts w:ascii="Arial" w:hAnsi="Arial" w:cs="Arial"/>
          <w:b/>
          <w:sz w:val="24"/>
          <w:szCs w:val="24"/>
        </w:rPr>
        <w:t xml:space="preserve">DURATA: </w:t>
      </w:r>
      <w:r w:rsidR="00FB2BDC">
        <w:rPr>
          <w:rFonts w:ascii="Arial" w:hAnsi="Arial" w:cs="Arial"/>
          <w:b/>
          <w:sz w:val="24"/>
          <w:szCs w:val="24"/>
        </w:rPr>
        <w:t>3</w:t>
      </w:r>
      <w:r w:rsidR="00E533AC">
        <w:rPr>
          <w:rFonts w:ascii="Arial" w:hAnsi="Arial" w:cs="Arial"/>
          <w:b/>
          <w:sz w:val="24"/>
          <w:szCs w:val="24"/>
        </w:rPr>
        <w:t>2</w:t>
      </w:r>
      <w:r w:rsidR="00E74C80">
        <w:rPr>
          <w:rFonts w:ascii="Arial" w:hAnsi="Arial" w:cs="Arial"/>
          <w:b/>
          <w:sz w:val="24"/>
          <w:szCs w:val="24"/>
        </w:rPr>
        <w:t xml:space="preserve"> ORE</w:t>
      </w:r>
    </w:p>
    <w:p w14:paraId="6B9453D0" w14:textId="7096C7F3" w:rsidR="00C93BBC" w:rsidRDefault="00C93BBC" w:rsidP="00E533A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10363F">
        <w:rPr>
          <w:rFonts w:ascii="Arial" w:hAnsi="Arial" w:cs="Arial"/>
          <w:color w:val="FF0000"/>
          <w:sz w:val="24"/>
          <w:szCs w:val="24"/>
        </w:rPr>
        <w:t>INFORMAZIONI</w:t>
      </w:r>
      <w:r w:rsidR="00C658E5" w:rsidRPr="0010363F">
        <w:rPr>
          <w:rFonts w:ascii="Arial" w:hAnsi="Arial" w:cs="Arial"/>
          <w:color w:val="FF0000"/>
          <w:sz w:val="24"/>
          <w:szCs w:val="24"/>
        </w:rPr>
        <w:t xml:space="preserve"> E ISCRIZIONI</w:t>
      </w:r>
      <w:r w:rsidRPr="0010363F">
        <w:rPr>
          <w:rFonts w:ascii="Arial" w:hAnsi="Arial" w:cs="Arial"/>
          <w:color w:val="FF0000"/>
          <w:sz w:val="24"/>
          <w:szCs w:val="24"/>
        </w:rPr>
        <w:t>: DOTT.SSA GUARDUCCI 348 6809930</w:t>
      </w:r>
    </w:p>
    <w:p w14:paraId="34604CD9" w14:textId="77777777" w:rsidR="00C93BBC" w:rsidRPr="0010363F" w:rsidRDefault="00C93BBC" w:rsidP="00E533A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14:paraId="6D70E517" w14:textId="77777777" w:rsidR="00F977AB" w:rsidRDefault="00F977AB" w:rsidP="00E533A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118F68" w14:textId="77777777" w:rsidR="00C93BBC" w:rsidRPr="0010363F" w:rsidRDefault="00C93BBC" w:rsidP="00E533A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COSTO DEL CORSO: </w:t>
      </w:r>
      <w:r w:rsidRPr="0010363F">
        <w:rPr>
          <w:rFonts w:ascii="Arial" w:hAnsi="Arial" w:cs="Arial"/>
          <w:b/>
          <w:caps/>
          <w:sz w:val="24"/>
          <w:szCs w:val="24"/>
        </w:rPr>
        <w:t xml:space="preserve">€ </w:t>
      </w:r>
      <w:r w:rsidRPr="0010363F">
        <w:rPr>
          <w:rFonts w:ascii="Arial" w:hAnsi="Arial" w:cs="Arial"/>
          <w:b/>
          <w:sz w:val="24"/>
          <w:szCs w:val="24"/>
        </w:rPr>
        <w:t>190 EURO</w:t>
      </w:r>
      <w:r w:rsidRPr="0010363F">
        <w:rPr>
          <w:rFonts w:ascii="Arial" w:hAnsi="Arial" w:cs="Arial"/>
          <w:sz w:val="24"/>
          <w:szCs w:val="24"/>
        </w:rPr>
        <w:t xml:space="preserve"> COMPRESO IL MATERIALE</w:t>
      </w:r>
    </w:p>
    <w:p w14:paraId="7FB7398E" w14:textId="77777777" w:rsidR="00C93BBC" w:rsidRPr="0010363F" w:rsidRDefault="00C93BBC" w:rsidP="00E533AC">
      <w:pPr>
        <w:widowControl/>
        <w:adjustRightInd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  <w:u w:val="single"/>
        </w:rPr>
        <w:t xml:space="preserve">PAGAMENTO: solo ad emissione </w:t>
      </w:r>
      <w:proofErr w:type="gramStart"/>
      <w:r w:rsidRPr="0010363F">
        <w:rPr>
          <w:rFonts w:ascii="Arial" w:hAnsi="Arial" w:cs="Arial"/>
          <w:sz w:val="24"/>
          <w:szCs w:val="24"/>
          <w:u w:val="single"/>
        </w:rPr>
        <w:t>fattura  (</w:t>
      </w:r>
      <w:proofErr w:type="gramEnd"/>
      <w:r w:rsidRPr="0010363F">
        <w:rPr>
          <w:rFonts w:ascii="Arial" w:hAnsi="Arial" w:cs="Arial"/>
          <w:sz w:val="24"/>
          <w:szCs w:val="24"/>
          <w:u w:val="single"/>
        </w:rPr>
        <w:t>corrispondente al 1°giorno di lezione)</w:t>
      </w:r>
      <w:r w:rsidRPr="0010363F">
        <w:rPr>
          <w:rFonts w:ascii="Arial" w:hAnsi="Arial" w:cs="Arial"/>
          <w:sz w:val="24"/>
          <w:szCs w:val="24"/>
        </w:rPr>
        <w:t xml:space="preserve"> </w:t>
      </w:r>
    </w:p>
    <w:p w14:paraId="3328064E" w14:textId="77777777" w:rsidR="005C0E3F" w:rsidRDefault="005C0E3F" w:rsidP="00E533AC">
      <w:pPr>
        <w:widowControl/>
        <w:adjustRightInd/>
        <w:spacing w:after="0" w:line="240" w:lineRule="auto"/>
        <w:rPr>
          <w:rFonts w:ascii="Arial" w:hAnsi="Arial" w:cs="Arial"/>
          <w:sz w:val="24"/>
          <w:szCs w:val="24"/>
        </w:rPr>
      </w:pPr>
    </w:p>
    <w:p w14:paraId="2186B2C8" w14:textId="77777777" w:rsidR="00C93BBC" w:rsidRDefault="00C93BBC" w:rsidP="00E533AC">
      <w:pPr>
        <w:widowControl/>
        <w:adjustRightInd/>
        <w:spacing w:after="0" w:line="240" w:lineRule="auto"/>
        <w:rPr>
          <w:rFonts w:ascii="Arial" w:hAnsi="Arial" w:cs="Arial"/>
          <w:bCs/>
          <w:sz w:val="24"/>
          <w:szCs w:val="24"/>
          <w:lang w:bidi="ar-SA"/>
        </w:rPr>
      </w:pPr>
      <w:r w:rsidRPr="0010363F">
        <w:rPr>
          <w:rFonts w:ascii="Arial" w:hAnsi="Arial" w:cs="Arial"/>
          <w:sz w:val="24"/>
          <w:szCs w:val="24"/>
        </w:rPr>
        <w:t xml:space="preserve">NUMERO </w:t>
      </w:r>
      <w:r w:rsidRPr="0010363F">
        <w:rPr>
          <w:rFonts w:ascii="Arial" w:hAnsi="Arial" w:cs="Arial"/>
          <w:bCs/>
          <w:sz w:val="24"/>
          <w:szCs w:val="24"/>
          <w:lang w:bidi="ar-SA"/>
        </w:rPr>
        <w:t xml:space="preserve">PARTECIPANTI: MINIMO </w:t>
      </w:r>
      <w:r w:rsidR="00EA3429" w:rsidRPr="0010363F">
        <w:rPr>
          <w:rFonts w:ascii="Arial" w:hAnsi="Arial" w:cs="Arial"/>
          <w:bCs/>
          <w:sz w:val="24"/>
          <w:szCs w:val="24"/>
          <w:lang w:bidi="ar-SA"/>
        </w:rPr>
        <w:t>20</w:t>
      </w:r>
      <w:r w:rsidR="00270038">
        <w:rPr>
          <w:rFonts w:ascii="Arial" w:hAnsi="Arial" w:cs="Arial"/>
          <w:bCs/>
          <w:sz w:val="24"/>
          <w:szCs w:val="24"/>
          <w:lang w:bidi="ar-SA"/>
        </w:rPr>
        <w:t xml:space="preserve"> massimo 40</w:t>
      </w:r>
    </w:p>
    <w:p w14:paraId="47857155" w14:textId="4C297700" w:rsidR="00270038" w:rsidRPr="0010363F" w:rsidRDefault="00270038" w:rsidP="00E533AC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>
        <w:rPr>
          <w:rFonts w:ascii="Arial" w:hAnsi="Arial" w:cs="Arial"/>
          <w:bCs/>
          <w:sz w:val="24"/>
          <w:szCs w:val="24"/>
          <w:lang w:bidi="ar-SA"/>
        </w:rPr>
        <w:t xml:space="preserve">SEDE LEZIONI: </w:t>
      </w:r>
      <w:r w:rsidR="00E533AC">
        <w:rPr>
          <w:rFonts w:ascii="Arial" w:hAnsi="Arial" w:cs="Arial"/>
          <w:bCs/>
          <w:sz w:val="24"/>
          <w:szCs w:val="24"/>
          <w:lang w:bidi="ar-SA"/>
        </w:rPr>
        <w:t>UDINE</w:t>
      </w:r>
      <w:r w:rsidR="00EA5C96">
        <w:rPr>
          <w:rFonts w:ascii="Arial" w:hAnsi="Arial" w:cs="Arial"/>
          <w:bCs/>
          <w:sz w:val="24"/>
          <w:szCs w:val="24"/>
          <w:lang w:bidi="ar-SA"/>
        </w:rPr>
        <w:t xml:space="preserve"> </w:t>
      </w:r>
      <w:r>
        <w:rPr>
          <w:rFonts w:ascii="Arial" w:hAnsi="Arial" w:cs="Arial"/>
          <w:bCs/>
          <w:sz w:val="24"/>
          <w:szCs w:val="24"/>
          <w:lang w:bidi="ar-SA"/>
        </w:rPr>
        <w:t xml:space="preserve">(DA DEFINIRE) </w:t>
      </w:r>
    </w:p>
    <w:p w14:paraId="65599913" w14:textId="77777777" w:rsidR="00C93BBC" w:rsidRPr="0010363F" w:rsidRDefault="00C93BBC" w:rsidP="00E533AC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10363F">
        <w:rPr>
          <w:rFonts w:ascii="Arial" w:hAnsi="Arial" w:cs="Arial"/>
          <w:bCs/>
          <w:color w:val="414141"/>
          <w:sz w:val="24"/>
          <w:szCs w:val="24"/>
          <w:lang w:bidi="ar-SA"/>
        </w:rPr>
        <w:t>__________________________________________________________________________</w:t>
      </w:r>
    </w:p>
    <w:p w14:paraId="39526DE1" w14:textId="77777777" w:rsidR="005C0E3F" w:rsidRDefault="005C0E3F" w:rsidP="00C93BBC">
      <w:pPr>
        <w:rPr>
          <w:rFonts w:ascii="Arial" w:hAnsi="Arial" w:cs="Arial"/>
          <w:sz w:val="24"/>
          <w:szCs w:val="24"/>
        </w:rPr>
      </w:pPr>
    </w:p>
    <w:sectPr w:rsidR="005C0E3F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BCED9" w14:textId="77777777" w:rsidR="006277E4" w:rsidRDefault="006277E4" w:rsidP="00A95465">
      <w:pPr>
        <w:spacing w:after="0" w:line="240" w:lineRule="auto"/>
      </w:pPr>
      <w:r>
        <w:separator/>
      </w:r>
    </w:p>
  </w:endnote>
  <w:endnote w:type="continuationSeparator" w:id="0">
    <w:p w14:paraId="3E7F1793" w14:textId="77777777" w:rsidR="006277E4" w:rsidRDefault="006277E4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quot;serif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FE07E" w14:textId="77777777" w:rsidR="006277E4" w:rsidRDefault="006277E4" w:rsidP="00A95465">
      <w:pPr>
        <w:spacing w:after="0" w:line="240" w:lineRule="auto"/>
      </w:pPr>
      <w:r>
        <w:separator/>
      </w:r>
    </w:p>
  </w:footnote>
  <w:footnote w:type="continuationSeparator" w:id="0">
    <w:p w14:paraId="3DFF3B5D" w14:textId="77777777" w:rsidR="006277E4" w:rsidRDefault="006277E4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409E4" w14:textId="77777777"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 wp14:anchorId="14D276DE" wp14:editId="6926D0F4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E015B7"/>
    <w:multiLevelType w:val="hybridMultilevel"/>
    <w:tmpl w:val="4E92A67C"/>
    <w:lvl w:ilvl="0" w:tplc="0AE67C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53F97"/>
    <w:multiLevelType w:val="hybridMultilevel"/>
    <w:tmpl w:val="CAAE1062"/>
    <w:lvl w:ilvl="0" w:tplc="6432440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0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0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0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0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0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3" w15:restartNumberingAfterBreak="0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6" w15:restartNumberingAfterBreak="0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 w15:restartNumberingAfterBreak="0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 w15:restartNumberingAfterBreak="0">
    <w:nsid w:val="6BBE2D6F"/>
    <w:multiLevelType w:val="hybridMultilevel"/>
    <w:tmpl w:val="565EC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032353">
    <w:abstractNumId w:val="15"/>
  </w:num>
  <w:num w:numId="2" w16cid:durableId="94525732">
    <w:abstractNumId w:val="12"/>
  </w:num>
  <w:num w:numId="3" w16cid:durableId="1675842477">
    <w:abstractNumId w:val="24"/>
  </w:num>
  <w:num w:numId="4" w16cid:durableId="1513059482">
    <w:abstractNumId w:val="37"/>
  </w:num>
  <w:num w:numId="5" w16cid:durableId="2024546451">
    <w:abstractNumId w:val="23"/>
  </w:num>
  <w:num w:numId="6" w16cid:durableId="1043361492">
    <w:abstractNumId w:val="4"/>
  </w:num>
  <w:num w:numId="7" w16cid:durableId="523902332">
    <w:abstractNumId w:val="40"/>
  </w:num>
  <w:num w:numId="8" w16cid:durableId="337659665">
    <w:abstractNumId w:val="26"/>
  </w:num>
  <w:num w:numId="9" w16cid:durableId="73476216">
    <w:abstractNumId w:val="45"/>
  </w:num>
  <w:num w:numId="10" w16cid:durableId="149946450">
    <w:abstractNumId w:val="29"/>
  </w:num>
  <w:num w:numId="11" w16cid:durableId="19477338">
    <w:abstractNumId w:val="14"/>
  </w:num>
  <w:num w:numId="12" w16cid:durableId="72052425">
    <w:abstractNumId w:val="25"/>
  </w:num>
  <w:num w:numId="13" w16cid:durableId="1104031711">
    <w:abstractNumId w:val="32"/>
  </w:num>
  <w:num w:numId="14" w16cid:durableId="1731882209">
    <w:abstractNumId w:val="36"/>
  </w:num>
  <w:num w:numId="15" w16cid:durableId="1486050135">
    <w:abstractNumId w:val="19"/>
  </w:num>
  <w:num w:numId="16" w16cid:durableId="95289675">
    <w:abstractNumId w:val="20"/>
  </w:num>
  <w:num w:numId="17" w16cid:durableId="357195553">
    <w:abstractNumId w:val="34"/>
  </w:num>
  <w:num w:numId="18" w16cid:durableId="1633752953">
    <w:abstractNumId w:val="27"/>
  </w:num>
  <w:num w:numId="19" w16cid:durableId="1499464986">
    <w:abstractNumId w:val="38"/>
  </w:num>
  <w:num w:numId="20" w16cid:durableId="988825042">
    <w:abstractNumId w:val="13"/>
  </w:num>
  <w:num w:numId="21" w16cid:durableId="1203324168">
    <w:abstractNumId w:val="28"/>
  </w:num>
  <w:num w:numId="22" w16cid:durableId="1745178864">
    <w:abstractNumId w:val="35"/>
  </w:num>
  <w:num w:numId="23" w16cid:durableId="1937060250">
    <w:abstractNumId w:val="41"/>
  </w:num>
  <w:num w:numId="24" w16cid:durableId="1873155289">
    <w:abstractNumId w:val="17"/>
  </w:num>
  <w:num w:numId="25" w16cid:durableId="1869563343">
    <w:abstractNumId w:val="30"/>
  </w:num>
  <w:num w:numId="26" w16cid:durableId="1386828340">
    <w:abstractNumId w:val="44"/>
  </w:num>
  <w:num w:numId="27" w16cid:durableId="192765780">
    <w:abstractNumId w:val="31"/>
  </w:num>
  <w:num w:numId="28" w16cid:durableId="1698773599">
    <w:abstractNumId w:val="18"/>
  </w:num>
  <w:num w:numId="29" w16cid:durableId="2141652003">
    <w:abstractNumId w:val="33"/>
  </w:num>
  <w:num w:numId="30" w16cid:durableId="2036881502">
    <w:abstractNumId w:val="5"/>
  </w:num>
  <w:num w:numId="31" w16cid:durableId="297995327">
    <w:abstractNumId w:val="8"/>
  </w:num>
  <w:num w:numId="32" w16cid:durableId="2078898912">
    <w:abstractNumId w:val="6"/>
  </w:num>
  <w:num w:numId="33" w16cid:durableId="79378329">
    <w:abstractNumId w:val="21"/>
  </w:num>
  <w:num w:numId="34" w16cid:durableId="1737900097">
    <w:abstractNumId w:val="43"/>
  </w:num>
  <w:num w:numId="35" w16cid:durableId="318537345">
    <w:abstractNumId w:val="2"/>
  </w:num>
  <w:num w:numId="36" w16cid:durableId="769665753">
    <w:abstractNumId w:val="7"/>
  </w:num>
  <w:num w:numId="37" w16cid:durableId="434401743">
    <w:abstractNumId w:val="10"/>
  </w:num>
  <w:num w:numId="38" w16cid:durableId="1194732842">
    <w:abstractNumId w:val="1"/>
  </w:num>
  <w:num w:numId="39" w16cid:durableId="1166899003">
    <w:abstractNumId w:val="9"/>
  </w:num>
  <w:num w:numId="40" w16cid:durableId="386345991">
    <w:abstractNumId w:val="42"/>
  </w:num>
  <w:num w:numId="41" w16cid:durableId="160179547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11056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74317795">
    <w:abstractNumId w:val="3"/>
  </w:num>
  <w:num w:numId="44" w16cid:durableId="993949931">
    <w:abstractNumId w:val="22"/>
  </w:num>
  <w:num w:numId="45" w16cid:durableId="76403374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48328421">
    <w:abstractNumId w:val="11"/>
  </w:num>
  <w:num w:numId="47" w16cid:durableId="57245110">
    <w:abstractNumId w:val="39"/>
  </w:num>
  <w:num w:numId="48" w16cid:durableId="1658458038">
    <w:abstractNumId w:val="1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 w:grammar="clean"/>
  <w:attachedTemplate r:id="rId1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0D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212C"/>
    <w:rsid w:val="00094942"/>
    <w:rsid w:val="000A1D4B"/>
    <w:rsid w:val="000A2CAC"/>
    <w:rsid w:val="000C699E"/>
    <w:rsid w:val="000D4530"/>
    <w:rsid w:val="0010363F"/>
    <w:rsid w:val="001306D7"/>
    <w:rsid w:val="00130BFE"/>
    <w:rsid w:val="0014503D"/>
    <w:rsid w:val="00152D53"/>
    <w:rsid w:val="00167563"/>
    <w:rsid w:val="00170DAC"/>
    <w:rsid w:val="0017120E"/>
    <w:rsid w:val="001717BB"/>
    <w:rsid w:val="00192458"/>
    <w:rsid w:val="001A59EC"/>
    <w:rsid w:val="001D7260"/>
    <w:rsid w:val="001F4196"/>
    <w:rsid w:val="001F4914"/>
    <w:rsid w:val="001F503B"/>
    <w:rsid w:val="00202C10"/>
    <w:rsid w:val="00202E31"/>
    <w:rsid w:val="0023000D"/>
    <w:rsid w:val="002302C7"/>
    <w:rsid w:val="002508E1"/>
    <w:rsid w:val="0025188E"/>
    <w:rsid w:val="00270038"/>
    <w:rsid w:val="0027045F"/>
    <w:rsid w:val="0028097C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113F"/>
    <w:rsid w:val="00347907"/>
    <w:rsid w:val="00354AAF"/>
    <w:rsid w:val="0036022A"/>
    <w:rsid w:val="00366452"/>
    <w:rsid w:val="00384EAD"/>
    <w:rsid w:val="0039463B"/>
    <w:rsid w:val="00395E8C"/>
    <w:rsid w:val="003A0D50"/>
    <w:rsid w:val="003A24FF"/>
    <w:rsid w:val="004029F4"/>
    <w:rsid w:val="004067F0"/>
    <w:rsid w:val="00420A5E"/>
    <w:rsid w:val="0042450D"/>
    <w:rsid w:val="004434E2"/>
    <w:rsid w:val="004502A1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505E57"/>
    <w:rsid w:val="005403E6"/>
    <w:rsid w:val="00546AB7"/>
    <w:rsid w:val="00552270"/>
    <w:rsid w:val="00552EA0"/>
    <w:rsid w:val="00560AE4"/>
    <w:rsid w:val="00593564"/>
    <w:rsid w:val="00593B6F"/>
    <w:rsid w:val="00594A1E"/>
    <w:rsid w:val="005965F4"/>
    <w:rsid w:val="005B4F33"/>
    <w:rsid w:val="005C0E3F"/>
    <w:rsid w:val="005D328E"/>
    <w:rsid w:val="005D7F48"/>
    <w:rsid w:val="005E685C"/>
    <w:rsid w:val="00617A59"/>
    <w:rsid w:val="006277E4"/>
    <w:rsid w:val="00636D86"/>
    <w:rsid w:val="00645859"/>
    <w:rsid w:val="006617BC"/>
    <w:rsid w:val="00673E2D"/>
    <w:rsid w:val="00682D80"/>
    <w:rsid w:val="00687BA7"/>
    <w:rsid w:val="006969D2"/>
    <w:rsid w:val="006A65CA"/>
    <w:rsid w:val="006C2271"/>
    <w:rsid w:val="006E0889"/>
    <w:rsid w:val="006E7DB9"/>
    <w:rsid w:val="0070554A"/>
    <w:rsid w:val="00713319"/>
    <w:rsid w:val="0072168F"/>
    <w:rsid w:val="00723698"/>
    <w:rsid w:val="00725E0F"/>
    <w:rsid w:val="0073338B"/>
    <w:rsid w:val="0073345E"/>
    <w:rsid w:val="00733FAF"/>
    <w:rsid w:val="00742A71"/>
    <w:rsid w:val="00743774"/>
    <w:rsid w:val="00763E8D"/>
    <w:rsid w:val="00780F80"/>
    <w:rsid w:val="007813B0"/>
    <w:rsid w:val="007922E4"/>
    <w:rsid w:val="00794591"/>
    <w:rsid w:val="007972F5"/>
    <w:rsid w:val="007C359A"/>
    <w:rsid w:val="007E76D8"/>
    <w:rsid w:val="00804844"/>
    <w:rsid w:val="008052C4"/>
    <w:rsid w:val="00812B35"/>
    <w:rsid w:val="00822922"/>
    <w:rsid w:val="0082706D"/>
    <w:rsid w:val="00843BDF"/>
    <w:rsid w:val="00851CE3"/>
    <w:rsid w:val="00855832"/>
    <w:rsid w:val="008561F5"/>
    <w:rsid w:val="008731CC"/>
    <w:rsid w:val="00875CC0"/>
    <w:rsid w:val="008831FC"/>
    <w:rsid w:val="008B0736"/>
    <w:rsid w:val="008B6267"/>
    <w:rsid w:val="008C1393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1EDA"/>
    <w:rsid w:val="00943D69"/>
    <w:rsid w:val="00947A3F"/>
    <w:rsid w:val="009525F2"/>
    <w:rsid w:val="0095665A"/>
    <w:rsid w:val="00962922"/>
    <w:rsid w:val="009731B3"/>
    <w:rsid w:val="00985683"/>
    <w:rsid w:val="0099074B"/>
    <w:rsid w:val="009B747C"/>
    <w:rsid w:val="009C5810"/>
    <w:rsid w:val="009C5C65"/>
    <w:rsid w:val="009D1C62"/>
    <w:rsid w:val="009D4160"/>
    <w:rsid w:val="009E7172"/>
    <w:rsid w:val="009F4367"/>
    <w:rsid w:val="009F6D46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A7997"/>
    <w:rsid w:val="00AB2E2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5123"/>
    <w:rsid w:val="00B67ACD"/>
    <w:rsid w:val="00BA2CA4"/>
    <w:rsid w:val="00BA7442"/>
    <w:rsid w:val="00BB54A7"/>
    <w:rsid w:val="00BC3DEC"/>
    <w:rsid w:val="00BC6F61"/>
    <w:rsid w:val="00BD1757"/>
    <w:rsid w:val="00BD40DE"/>
    <w:rsid w:val="00BE499D"/>
    <w:rsid w:val="00C03AE6"/>
    <w:rsid w:val="00C03F5D"/>
    <w:rsid w:val="00C13D61"/>
    <w:rsid w:val="00C32DE4"/>
    <w:rsid w:val="00C413A2"/>
    <w:rsid w:val="00C436B1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5C6F"/>
    <w:rsid w:val="00D16F0D"/>
    <w:rsid w:val="00D20A04"/>
    <w:rsid w:val="00D31E0E"/>
    <w:rsid w:val="00D4266E"/>
    <w:rsid w:val="00D45B65"/>
    <w:rsid w:val="00D6384A"/>
    <w:rsid w:val="00D66DBA"/>
    <w:rsid w:val="00D70D2D"/>
    <w:rsid w:val="00D736C3"/>
    <w:rsid w:val="00D86548"/>
    <w:rsid w:val="00D96402"/>
    <w:rsid w:val="00DA6DD2"/>
    <w:rsid w:val="00DB716E"/>
    <w:rsid w:val="00DC120A"/>
    <w:rsid w:val="00DC2359"/>
    <w:rsid w:val="00DC4F0D"/>
    <w:rsid w:val="00DE607F"/>
    <w:rsid w:val="00DE7107"/>
    <w:rsid w:val="00DF0864"/>
    <w:rsid w:val="00E001C3"/>
    <w:rsid w:val="00E0369C"/>
    <w:rsid w:val="00E14D12"/>
    <w:rsid w:val="00E36BFD"/>
    <w:rsid w:val="00E52019"/>
    <w:rsid w:val="00E533AC"/>
    <w:rsid w:val="00E55135"/>
    <w:rsid w:val="00E5628B"/>
    <w:rsid w:val="00E74C80"/>
    <w:rsid w:val="00E8118A"/>
    <w:rsid w:val="00E96F59"/>
    <w:rsid w:val="00E97AC0"/>
    <w:rsid w:val="00EA3429"/>
    <w:rsid w:val="00EA342E"/>
    <w:rsid w:val="00EA5C96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9552D"/>
    <w:rsid w:val="00F977AB"/>
    <w:rsid w:val="00FA498C"/>
    <w:rsid w:val="00FB04EF"/>
    <w:rsid w:val="00FB2BDC"/>
    <w:rsid w:val="00FB3270"/>
    <w:rsid w:val="00FB4727"/>
    <w:rsid w:val="00FE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4DC18B"/>
  <w15:docId w15:val="{5B710BE3-55E3-4493-B300-07FAAA2C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 w:cs="Mangal"/>
      <w:b/>
      <w:bCs/>
      <w:szCs w:val="18"/>
      <w:lang w:bidi="hi-IN"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\Desktop\brochure%20corsi\CORSO%20CONCORSO%20FOLLONICA.dotx" TargetMode="External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CORSO CONCORSO FOLLONICA</Template>
  <TotalTime>16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1</cp:revision>
  <cp:lastPrinted>2022-01-25T13:27:00Z</cp:lastPrinted>
  <dcterms:created xsi:type="dcterms:W3CDTF">2024-10-26T06:19:00Z</dcterms:created>
  <dcterms:modified xsi:type="dcterms:W3CDTF">2024-10-26T06:35:00Z</dcterms:modified>
</cp:coreProperties>
</file>